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421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0"/>
        <w:gridCol w:w="7680"/>
      </w:tblGrid>
      <w:tr w:rsidR="00A148E8" w:rsidRPr="00F82A73" w:rsidTr="00734E10">
        <w:trPr>
          <w:trHeight w:val="108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A148E8" w:rsidRPr="00AD12B6" w:rsidRDefault="00A148E8" w:rsidP="00734E10">
            <w:r>
              <w:rPr>
                <w:noProof/>
                <w:lang w:eastAsia="el-GR"/>
              </w:rPr>
              <w:drawing>
                <wp:inline distT="0" distB="0" distL="0" distR="0">
                  <wp:extent cx="1296035" cy="514985"/>
                  <wp:effectExtent l="19050" t="0" r="0" b="0"/>
                  <wp:docPr id="2" name="Εικόνα 1" descr="Ελλην Ετ Επ Ιατρ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Ελλην Ετ Επ Ιατρ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35" cy="514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A148E8" w:rsidRPr="00AD12B6" w:rsidRDefault="00A148E8" w:rsidP="00734E10">
            <w:pPr>
              <w:jc w:val="center"/>
              <w:rPr>
                <w:sz w:val="32"/>
                <w:szCs w:val="30"/>
              </w:rPr>
            </w:pPr>
            <w:r w:rsidRPr="00AD12B6">
              <w:rPr>
                <w:rFonts w:ascii="Arial" w:hAnsi="Arial"/>
                <w:b/>
                <w:i/>
                <w:color w:val="008080"/>
                <w:sz w:val="32"/>
                <w:szCs w:val="30"/>
              </w:rPr>
              <w:t>ΕΛΛΗΝΙΚΗ ΕΤΑΙΡΕΙΑ ΕΠΕΙΓΟΥΣΑΣ ΙΑΤΡΙΚΗΣ</w:t>
            </w:r>
          </w:p>
          <w:p w:rsidR="00A148E8" w:rsidRPr="00F82A73" w:rsidRDefault="00A148E8" w:rsidP="00734E10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                </w:t>
            </w:r>
            <w:r w:rsidRPr="008774B8">
              <w:rPr>
                <w:sz w:val="24"/>
                <w:szCs w:val="24"/>
              </w:rPr>
              <w:t>4</w:t>
            </w:r>
            <w:r w:rsidRPr="008774B8">
              <w:rPr>
                <w:sz w:val="24"/>
                <w:szCs w:val="24"/>
                <w:vertAlign w:val="superscript"/>
              </w:rPr>
              <w:t>ο</w:t>
            </w:r>
            <w:r w:rsidRPr="008774B8">
              <w:rPr>
                <w:sz w:val="24"/>
                <w:szCs w:val="24"/>
              </w:rPr>
              <w:t xml:space="preserve"> Πανελλήνιο Σεμινάριο Επείγουσας Ιατρικής</w:t>
            </w:r>
          </w:p>
        </w:tc>
      </w:tr>
      <w:tr w:rsidR="00A148E8" w:rsidRPr="00F82A73" w:rsidTr="00734E10">
        <w:trPr>
          <w:trHeight w:val="113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A148E8" w:rsidRPr="00AD12B6" w:rsidRDefault="00A148E8" w:rsidP="00734E10"/>
        </w:tc>
        <w:tc>
          <w:tcPr>
            <w:tcW w:w="7680" w:type="dxa"/>
            <w:tcBorders>
              <w:top w:val="nil"/>
              <w:left w:val="nil"/>
              <w:bottom w:val="nil"/>
              <w:right w:val="nil"/>
            </w:tcBorders>
          </w:tcPr>
          <w:p w:rsidR="00A148E8" w:rsidRPr="00F82A73" w:rsidRDefault="00A148E8" w:rsidP="00734E10">
            <w:pPr>
              <w:tabs>
                <w:tab w:val="left" w:pos="1826"/>
                <w:tab w:val="center" w:pos="4015"/>
              </w:tabs>
              <w:rPr>
                <w:sz w:val="16"/>
                <w:szCs w:val="16"/>
              </w:rPr>
            </w:pPr>
          </w:p>
        </w:tc>
      </w:tr>
    </w:tbl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15"/>
        <w:gridCol w:w="1111"/>
        <w:gridCol w:w="1166"/>
        <w:gridCol w:w="1012"/>
        <w:gridCol w:w="2392"/>
        <w:gridCol w:w="1559"/>
      </w:tblGrid>
      <w:tr w:rsidR="00A148E8" w:rsidRPr="002923B8" w:rsidTr="00734E10">
        <w:tc>
          <w:tcPr>
            <w:tcW w:w="8755" w:type="dxa"/>
            <w:gridSpan w:val="6"/>
          </w:tcPr>
          <w:p w:rsidR="00A148E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ΦΟΡΜΑ ΕΓΓΡΑΦΗΣ ΦΟΙΤΗΤΩΝ </w:t>
            </w:r>
          </w:p>
          <w:p w:rsidR="00A148E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>Κ</w:t>
            </w:r>
            <w:r>
              <w:rPr>
                <w:b/>
                <w:sz w:val="20"/>
                <w:szCs w:val="20"/>
              </w:rPr>
              <w:t>όστος εγγραφής: 3</w:t>
            </w:r>
            <w:r w:rsidRPr="004E707D">
              <w:rPr>
                <w:b/>
                <w:sz w:val="20"/>
                <w:szCs w:val="20"/>
              </w:rPr>
              <w:t xml:space="preserve">0 ευρώ </w:t>
            </w:r>
            <w:r>
              <w:rPr>
                <w:b/>
                <w:sz w:val="20"/>
                <w:szCs w:val="20"/>
              </w:rPr>
              <w:t xml:space="preserve">  Αριθμός θέσεων 20</w:t>
            </w:r>
          </w:p>
          <w:p w:rsidR="00A148E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148E8" w:rsidRPr="004E707D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4E707D">
              <w:rPr>
                <w:b/>
                <w:sz w:val="20"/>
                <w:szCs w:val="20"/>
              </w:rPr>
              <w:t xml:space="preserve">Η κατάθεση πρέπει να γίνει στην Τράπεζα Πειραιώς </w:t>
            </w:r>
          </w:p>
          <w:p w:rsidR="00A148E8" w:rsidRDefault="00A148E8" w:rsidP="00734E1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A148E8" w:rsidRPr="00DF1AF0" w:rsidRDefault="00A148E8" w:rsidP="00734E10">
            <w:pPr>
              <w:rPr>
                <w:rFonts w:ascii="Times New Roman" w:eastAsia="Times New Roman" w:hAnsi="Times New Roman"/>
                <w:sz w:val="20"/>
                <w:szCs w:val="20"/>
                <w:lang w:eastAsia="el-GR"/>
              </w:rPr>
            </w:pPr>
            <w:r w:rsidRPr="00DF1AF0">
              <w:rPr>
                <w:sz w:val="20"/>
                <w:szCs w:val="20"/>
              </w:rPr>
              <w:t xml:space="preserve">ΕΛΛΗΝΙΚΗ ΕΤΑΙΡΕΙΑ ΕΠΕΙΓΟΥΣΑΣ ΙΑΤΡΙΚΗΣ  </w:t>
            </w:r>
            <w:r>
              <w:rPr>
                <w:sz w:val="20"/>
                <w:szCs w:val="20"/>
              </w:rPr>
              <w:t xml:space="preserve"> (ΕΕΕΙ):  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>για το 4</w:t>
            </w:r>
            <w:r w:rsidRPr="00067A72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vertAlign w:val="superscript"/>
                <w:lang w:eastAsia="el-GR"/>
              </w:rPr>
              <w:t>ο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el-GR"/>
              </w:rPr>
              <w:t xml:space="preserve"> Σεμινάριο Επείγουσας Ιατρικής </w:t>
            </w: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Αρ. Λογαριασμού : 6416-040030-402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  </w:t>
            </w:r>
            <w:r w:rsidRPr="00DF1AF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ΙΒΑΝ : GR76 0171 4160 0064 1604 0030 402</w:t>
            </w: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A148E8" w:rsidRPr="004E707D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Κρατάτε την απόδειξη κατάθεσης στο Σεμινάριο και παίρνετε την απόδειξη από την γραμματεία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του Σεμιναρίου </w:t>
            </w: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Η εγγραφή σας θεωρείται ολοκληρωμένη μετά τον έλεγχο της κατάθεσης του αντίτιμου από την γραμματεία του Σεμιναρίου η οποία θα σας στέλνει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e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val="en-US" w:eastAsia="el-GR"/>
              </w:rPr>
              <w:t>mail</w:t>
            </w:r>
            <w:r w:rsidRPr="00067A72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επιβεβαίωσης εγγραφής </w:t>
            </w:r>
          </w:p>
          <w:p w:rsidR="00A148E8" w:rsidRPr="00067A72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A148E8" w:rsidRPr="004E707D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Στο κόστος εγγραφής περιλαμβάνεται η παρακολούθηση των </w:t>
            </w:r>
            <w:r w:rsidRPr="003E44D3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0"/>
                <w:szCs w:val="20"/>
                <w:lang w:eastAsia="el-GR"/>
              </w:rPr>
              <w:t>Κλινικών Φροντιστηρίων</w:t>
            </w:r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 xml:space="preserve">, καφές στα διαλλείματα,  φάκελος  με το πρόγραμμα, φύλλα </w:t>
            </w:r>
            <w:proofErr w:type="spellStart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αυτ</w:t>
            </w:r>
            <w:r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ο</w:t>
            </w:r>
            <w:proofErr w:type="spellEnd"/>
            <w:r w:rsidRPr="004E707D"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  <w:t>-αξιολόγησης και Βεβαίωση Συμμετοχής</w:t>
            </w:r>
          </w:p>
          <w:p w:rsidR="00A148E8" w:rsidRDefault="00A148E8" w:rsidP="00734E10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0"/>
                <w:szCs w:val="20"/>
                <w:lang w:eastAsia="el-GR"/>
              </w:rPr>
            </w:pPr>
          </w:p>
          <w:p w:rsidR="00A148E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Λόγω του σχετικά περιορισμένου αριθμού συμμετοχών θα τηρηθεί σειρά προτεραιότητας </w:t>
            </w:r>
          </w:p>
          <w:p w:rsidR="00A148E8" w:rsidRPr="002923B8" w:rsidRDefault="00A148E8" w:rsidP="00734E1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A148E8" w:rsidRPr="002923B8" w:rsidTr="00734E10">
        <w:tc>
          <w:tcPr>
            <w:tcW w:w="1515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Ονοματεπώνυμο</w:t>
            </w:r>
          </w:p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11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Φοιτητής Ιατρικής </w:t>
            </w:r>
          </w:p>
        </w:tc>
        <w:tc>
          <w:tcPr>
            <w:tcW w:w="1166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Φοιτητής Νοσηλευτικής</w:t>
            </w:r>
          </w:p>
        </w:tc>
        <w:tc>
          <w:tcPr>
            <w:tcW w:w="1012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Τηλέφωνο</w:t>
            </w:r>
            <w:r>
              <w:rPr>
                <w:sz w:val="16"/>
                <w:szCs w:val="16"/>
              </w:rPr>
              <w:t xml:space="preserve"> /</w:t>
            </w:r>
          </w:p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  <w:lang w:val="en-US"/>
              </w:rPr>
            </w:pPr>
            <w:r w:rsidRPr="002923B8">
              <w:rPr>
                <w:sz w:val="16"/>
                <w:szCs w:val="16"/>
                <w:lang w:val="en-US"/>
              </w:rPr>
              <w:t xml:space="preserve">E mail </w:t>
            </w:r>
          </w:p>
        </w:tc>
        <w:tc>
          <w:tcPr>
            <w:tcW w:w="2392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 w:rsidRPr="002923B8">
              <w:rPr>
                <w:sz w:val="16"/>
                <w:szCs w:val="16"/>
              </w:rPr>
              <w:t>Φροντιστήριο που επιθυμεί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 να παρακολουθήσε</w:t>
            </w:r>
            <w:r>
              <w:rPr>
                <w:sz w:val="16"/>
                <w:szCs w:val="16"/>
              </w:rPr>
              <w:t>τε</w:t>
            </w:r>
            <w:r w:rsidRPr="002923B8">
              <w:rPr>
                <w:sz w:val="16"/>
                <w:szCs w:val="16"/>
              </w:rPr>
              <w:t xml:space="preserve">: </w:t>
            </w:r>
          </w:p>
          <w:p w:rsidR="00A148E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 Τραύμα </w:t>
            </w:r>
          </w:p>
          <w:p w:rsidR="00A148E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3: </w:t>
            </w:r>
            <w:r w:rsidRPr="002923B8">
              <w:rPr>
                <w:sz w:val="16"/>
                <w:szCs w:val="16"/>
              </w:rPr>
              <w:t>Παιδιατρικό</w:t>
            </w:r>
            <w:r>
              <w:rPr>
                <w:sz w:val="16"/>
                <w:szCs w:val="16"/>
              </w:rPr>
              <w:t xml:space="preserve">    </w:t>
            </w:r>
          </w:p>
          <w:p w:rsidR="00A148E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</w:p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559" w:type="dxa"/>
          </w:tcPr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Ημερομηνία κ</w:t>
            </w:r>
            <w:r w:rsidRPr="002923B8">
              <w:rPr>
                <w:sz w:val="16"/>
                <w:szCs w:val="16"/>
              </w:rPr>
              <w:t>ατάθεση</w:t>
            </w:r>
            <w:r>
              <w:rPr>
                <w:sz w:val="16"/>
                <w:szCs w:val="16"/>
              </w:rPr>
              <w:t>ς</w:t>
            </w:r>
            <w:r w:rsidRPr="002923B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ποσού </w:t>
            </w:r>
            <w:r w:rsidRPr="002923B8">
              <w:rPr>
                <w:sz w:val="16"/>
                <w:szCs w:val="16"/>
              </w:rPr>
              <w:t xml:space="preserve">εγγραφής </w:t>
            </w:r>
          </w:p>
          <w:p w:rsidR="00A148E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</w:p>
          <w:p w:rsidR="00A148E8" w:rsidRPr="002923B8" w:rsidRDefault="00A148E8" w:rsidP="00734E10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148E8" w:rsidRPr="002923B8" w:rsidTr="00734E10">
        <w:tc>
          <w:tcPr>
            <w:tcW w:w="1515" w:type="dxa"/>
          </w:tcPr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  <w:r w:rsidRPr="002923B8">
              <w:rPr>
                <w:sz w:val="20"/>
                <w:szCs w:val="20"/>
              </w:rPr>
              <w:t xml:space="preserve"> </w:t>
            </w:r>
          </w:p>
          <w:p w:rsidR="00A148E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11" w:type="dxa"/>
          </w:tcPr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66" w:type="dxa"/>
          </w:tcPr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392" w:type="dxa"/>
          </w:tcPr>
          <w:p w:rsidR="00A148E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A148E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148E8" w:rsidRPr="002923B8" w:rsidRDefault="00A148E8" w:rsidP="00734E1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A148E8" w:rsidRDefault="00A148E8" w:rsidP="00A148E8">
      <w:pPr>
        <w:jc w:val="center"/>
      </w:pPr>
      <w:r>
        <w:t xml:space="preserve">Συμπληρώστε και στείλτε αυτή τη φόρμα στο: </w:t>
      </w:r>
      <w:hyperlink r:id="rId5" w:history="1">
        <w:r w:rsidR="00A1049F" w:rsidRPr="006767A1">
          <w:rPr>
            <w:rStyle w:val="-"/>
            <w:lang w:val="en-US"/>
          </w:rPr>
          <w:t>v</w:t>
        </w:r>
        <w:r w:rsidR="00A1049F" w:rsidRPr="006767A1">
          <w:rPr>
            <w:rStyle w:val="-"/>
          </w:rPr>
          <w:t>.</w:t>
        </w:r>
        <w:r w:rsidR="00A1049F" w:rsidRPr="006767A1">
          <w:rPr>
            <w:rStyle w:val="-"/>
            <w:lang w:val="en-US"/>
          </w:rPr>
          <w:t>athanassaki</w:t>
        </w:r>
        <w:r w:rsidR="00A1049F" w:rsidRPr="006767A1">
          <w:rPr>
            <w:rStyle w:val="-"/>
          </w:rPr>
          <w:t>@</w:t>
        </w:r>
        <w:r w:rsidR="00A1049F" w:rsidRPr="006767A1">
          <w:rPr>
            <w:rStyle w:val="-"/>
            <w:lang w:val="en-US"/>
          </w:rPr>
          <w:t>yahoo</w:t>
        </w:r>
        <w:r w:rsidR="00A1049F" w:rsidRPr="006767A1">
          <w:rPr>
            <w:rStyle w:val="-"/>
          </w:rPr>
          <w:t>.</w:t>
        </w:r>
        <w:proofErr w:type="spellStart"/>
        <w:r w:rsidR="00A1049F" w:rsidRPr="006767A1">
          <w:rPr>
            <w:rStyle w:val="-"/>
            <w:lang w:val="en-US"/>
          </w:rPr>
          <w:t>gr</w:t>
        </w:r>
        <w:proofErr w:type="spellEnd"/>
      </w:hyperlink>
    </w:p>
    <w:p w:rsidR="00A148E8" w:rsidRDefault="00A148E8" w:rsidP="00A148E8"/>
    <w:p w:rsidR="00A148E8" w:rsidRDefault="00A148E8" w:rsidP="00A148E8"/>
    <w:p w:rsidR="00A148E8" w:rsidRDefault="00A148E8" w:rsidP="00A148E8">
      <w:r>
        <w:t xml:space="preserve">Πληροφορίες: </w:t>
      </w:r>
      <w:hyperlink r:id="rId6" w:history="1">
        <w:r w:rsidRPr="00060460">
          <w:rPr>
            <w:rStyle w:val="-"/>
            <w:lang w:val="en-US"/>
          </w:rPr>
          <w:t>v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athanas</w:t>
        </w:r>
        <w:r w:rsidR="00A1049F">
          <w:rPr>
            <w:rStyle w:val="-"/>
            <w:lang w:val="en-US"/>
          </w:rPr>
          <w:t>s</w:t>
        </w:r>
        <w:r w:rsidRPr="00060460">
          <w:rPr>
            <w:rStyle w:val="-"/>
            <w:lang w:val="en-US"/>
          </w:rPr>
          <w:t>aki</w:t>
        </w:r>
        <w:r w:rsidRPr="00B43384">
          <w:rPr>
            <w:rStyle w:val="-"/>
          </w:rPr>
          <w:t>@</w:t>
        </w:r>
        <w:r w:rsidRPr="00060460">
          <w:rPr>
            <w:rStyle w:val="-"/>
            <w:lang w:val="en-US"/>
          </w:rPr>
          <w:t>yahoo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gr</w:t>
        </w:r>
      </w:hyperlink>
      <w:r w:rsidRPr="00B43384">
        <w:t xml:space="preserve">, </w:t>
      </w:r>
      <w:hyperlink r:id="rId7" w:history="1">
        <w:r w:rsidRPr="00060460">
          <w:rPr>
            <w:rStyle w:val="-"/>
            <w:lang w:val="en-US"/>
          </w:rPr>
          <w:t>agouridp</w:t>
        </w:r>
        <w:r w:rsidRPr="00B43384">
          <w:rPr>
            <w:rStyle w:val="-"/>
          </w:rPr>
          <w:t>@</w:t>
        </w:r>
        <w:r w:rsidRPr="00060460">
          <w:rPr>
            <w:rStyle w:val="-"/>
            <w:lang w:val="en-US"/>
          </w:rPr>
          <w:t>uoc</w:t>
        </w:r>
        <w:r w:rsidRPr="00B43384">
          <w:rPr>
            <w:rStyle w:val="-"/>
          </w:rPr>
          <w:t>.</w:t>
        </w:r>
        <w:r w:rsidRPr="00060460">
          <w:rPr>
            <w:rStyle w:val="-"/>
            <w:lang w:val="en-US"/>
          </w:rPr>
          <w:t>gr</w:t>
        </w:r>
      </w:hyperlink>
    </w:p>
    <w:p w:rsidR="00A148E8" w:rsidRDefault="00A148E8" w:rsidP="00A148E8">
      <w:r>
        <w:t xml:space="preserve"> </w:t>
      </w:r>
      <w:proofErr w:type="spellStart"/>
      <w:r>
        <w:t>Τηλ</w:t>
      </w:r>
      <w:proofErr w:type="spellEnd"/>
      <w:r>
        <w:t>. 2813 402418 και 2810 392883</w:t>
      </w:r>
    </w:p>
    <w:p w:rsidR="00FC2DC6" w:rsidRDefault="00FC2DC6"/>
    <w:sectPr w:rsidR="00FC2DC6" w:rsidSect="00FC2DC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20"/>
  <w:characterSpacingControl w:val="doNotCompress"/>
  <w:compat/>
  <w:rsids>
    <w:rsidRoot w:val="00A1049F"/>
    <w:rsid w:val="004E5F0A"/>
    <w:rsid w:val="00A1049F"/>
    <w:rsid w:val="00A148E8"/>
    <w:rsid w:val="00FC2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8E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4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148E8"/>
    <w:rPr>
      <w:rFonts w:ascii="Tahoma" w:eastAsia="Calibri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A148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gouridp@uoc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.athanasaki@yahoo.gr" TargetMode="External"/><Relationship Id="rId5" Type="http://schemas.openxmlformats.org/officeDocument/2006/relationships/hyperlink" Target="mailto:v.athanassaki@yahoo.gr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StudentsForm1</Template>
  <TotalTime>1</TotalTime>
  <Pages>1</Pages>
  <Words>223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2016-10-06T11:29:00Z</dcterms:created>
  <dcterms:modified xsi:type="dcterms:W3CDTF">2016-10-06T11:30:00Z</dcterms:modified>
</cp:coreProperties>
</file>